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A72" w:rsidRPr="00B3698B" w:rsidRDefault="00BA4A72" w:rsidP="002F1165">
      <w:pPr>
        <w:pStyle w:val="NoSpacing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67248">
        <w:rPr>
          <w:rFonts w:ascii="Times New Roman" w:hAnsi="Times New Roman"/>
          <w:b/>
          <w:sz w:val="32"/>
          <w:szCs w:val="32"/>
        </w:rPr>
        <w:t>Развитие детского общественного движения</w:t>
      </w:r>
      <w:r w:rsidRPr="00B3698B">
        <w:rPr>
          <w:rFonts w:ascii="Times New Roman" w:hAnsi="Times New Roman"/>
          <w:b/>
          <w:color w:val="FF0000"/>
          <w:sz w:val="28"/>
          <w:szCs w:val="28"/>
        </w:rPr>
        <w:t>Слайд 1</w:t>
      </w:r>
    </w:p>
    <w:p w:rsidR="00BA4A72" w:rsidRPr="00267248" w:rsidRDefault="00BA4A72" w:rsidP="002F116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267248">
        <w:rPr>
          <w:rFonts w:ascii="Times New Roman" w:hAnsi="Times New Roman"/>
          <w:b/>
          <w:sz w:val="32"/>
          <w:szCs w:val="32"/>
        </w:rPr>
        <w:t xml:space="preserve">в ОУ Курортного района. </w:t>
      </w:r>
    </w:p>
    <w:p w:rsidR="00BA4A72" w:rsidRDefault="00BA4A72" w:rsidP="002F1165">
      <w:pPr>
        <w:pStyle w:val="NoSpacing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1.В настоящее время </w:t>
      </w:r>
      <w:r w:rsidRPr="009E4613">
        <w:rPr>
          <w:rFonts w:ascii="Times New Roman" w:hAnsi="Times New Roman"/>
          <w:sz w:val="28"/>
          <w:szCs w:val="28"/>
        </w:rPr>
        <w:t>в рамках системы образования</w:t>
      </w:r>
      <w:r>
        <w:rPr>
          <w:rFonts w:ascii="Times New Roman" w:hAnsi="Times New Roman"/>
          <w:sz w:val="28"/>
          <w:szCs w:val="28"/>
        </w:rPr>
        <w:t xml:space="preserve"> Курортного района активно развивается детское общественное движение. </w:t>
      </w:r>
    </w:p>
    <w:p w:rsidR="00BA4A72" w:rsidRPr="00B3698B" w:rsidRDefault="00BA4A72" w:rsidP="002F1165">
      <w:pPr>
        <w:pStyle w:val="NoSpacing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последние 3</w:t>
      </w:r>
      <w:r w:rsidRPr="009E4613">
        <w:rPr>
          <w:rFonts w:ascii="Times New Roman" w:hAnsi="Times New Roman"/>
          <w:sz w:val="28"/>
          <w:szCs w:val="28"/>
        </w:rPr>
        <w:t xml:space="preserve"> года количество детских общественных </w:t>
      </w:r>
      <w:r>
        <w:rPr>
          <w:rFonts w:ascii="Times New Roman" w:hAnsi="Times New Roman"/>
          <w:sz w:val="28"/>
          <w:szCs w:val="28"/>
        </w:rPr>
        <w:t xml:space="preserve">объединений возросло в   3 раза. </w:t>
      </w:r>
      <w:r w:rsidRPr="00B3698B">
        <w:rPr>
          <w:rFonts w:ascii="Times New Roman" w:hAnsi="Times New Roman"/>
          <w:color w:val="FF0000"/>
          <w:sz w:val="28"/>
          <w:szCs w:val="28"/>
        </w:rPr>
        <w:t>Слайд 2.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9E4613">
        <w:rPr>
          <w:rFonts w:ascii="Times New Roman" w:hAnsi="Times New Roman"/>
          <w:sz w:val="28"/>
          <w:szCs w:val="28"/>
        </w:rPr>
        <w:t xml:space="preserve">На диаграмме мы видим динамику развития ДОО. Если в 2008 году было 8 ДОО, то </w:t>
      </w:r>
      <w:r w:rsidRPr="007E7CE3">
        <w:rPr>
          <w:rFonts w:ascii="Times New Roman" w:hAnsi="Times New Roman"/>
          <w:b/>
          <w:sz w:val="28"/>
          <w:szCs w:val="28"/>
        </w:rPr>
        <w:t xml:space="preserve">в 2011 году 30 ДОО </w:t>
      </w:r>
      <w:r w:rsidRPr="007E7CE3">
        <w:rPr>
          <w:rFonts w:ascii="Times New Roman" w:hAnsi="Times New Roman"/>
          <w:sz w:val="28"/>
          <w:szCs w:val="28"/>
        </w:rPr>
        <w:t>на базах 15 школ</w:t>
      </w:r>
      <w:r>
        <w:rPr>
          <w:rFonts w:ascii="Times New Roman" w:hAnsi="Times New Roman"/>
          <w:sz w:val="28"/>
          <w:szCs w:val="28"/>
        </w:rPr>
        <w:t xml:space="preserve"> Курортного района</w:t>
      </w:r>
      <w:r w:rsidRPr="009E461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в </w:t>
      </w:r>
      <w:r w:rsidRPr="009E4613">
        <w:rPr>
          <w:rFonts w:ascii="Times New Roman" w:hAnsi="Times New Roman"/>
          <w:sz w:val="28"/>
          <w:szCs w:val="28"/>
        </w:rPr>
        <w:t xml:space="preserve">ЦПМСС, </w:t>
      </w:r>
      <w:r>
        <w:rPr>
          <w:rFonts w:ascii="Times New Roman" w:hAnsi="Times New Roman"/>
          <w:sz w:val="28"/>
          <w:szCs w:val="28"/>
        </w:rPr>
        <w:t>в ДДТ «На реке Сестре», в Молодежном</w:t>
      </w:r>
      <w:r w:rsidRPr="009E4613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е</w:t>
      </w:r>
      <w:r w:rsidRPr="009E4613">
        <w:rPr>
          <w:rFonts w:ascii="Times New Roman" w:hAnsi="Times New Roman"/>
          <w:sz w:val="28"/>
          <w:szCs w:val="28"/>
        </w:rPr>
        <w:t xml:space="preserve"> «Репино». 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охват детей деятельностью ДОО - </w:t>
      </w:r>
      <w:r w:rsidRPr="007E7CE3">
        <w:rPr>
          <w:rFonts w:ascii="Times New Roman" w:hAnsi="Times New Roman"/>
          <w:b/>
          <w:sz w:val="28"/>
          <w:szCs w:val="28"/>
        </w:rPr>
        <w:t>710 человек</w:t>
      </w:r>
      <w:r w:rsidRPr="009E4613">
        <w:rPr>
          <w:rFonts w:ascii="Times New Roman" w:hAnsi="Times New Roman"/>
          <w:sz w:val="28"/>
          <w:szCs w:val="28"/>
        </w:rPr>
        <w:t>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Pr="009E4613" w:rsidRDefault="00BA4A72" w:rsidP="002F1165">
      <w:pPr>
        <w:pStyle w:val="NoSpacing"/>
        <w:ind w:firstLine="567"/>
        <w:jc w:val="center"/>
        <w:rPr>
          <w:rFonts w:ascii="Times New Roman" w:hAnsi="Times New Roman"/>
          <w:sz w:val="28"/>
          <w:szCs w:val="28"/>
        </w:rPr>
      </w:pPr>
      <w:r w:rsidRPr="00EC462D">
        <w:rPr>
          <w:rFonts w:ascii="Times New Roman" w:hAnsi="Times New Roman"/>
          <w:noProof/>
          <w:sz w:val="24"/>
          <w:szCs w:val="24"/>
          <w:shd w:val="clear" w:color="auto" w:fill="FF0000"/>
        </w:rPr>
        <w:object w:dxaOrig="7393" w:dyaOrig="2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389.25pt;height:159pt;visibility:visible" o:ole="">
            <v:imagedata r:id="rId5" o:title="" croptop="-3390f" cropbottom="-5767f" cropleft="-1791f" cropright="-1711f"/>
            <o:lock v:ext="edit" aspectratio="f"/>
          </v:shape>
          <o:OLEObject Type="Embed" ProgID="Excel.Chart.8" ShapeID="Диаграмма 2" DrawAspect="Content" ObjectID="_1393662706" r:id="rId6"/>
        </w:objec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Pr="00B3698B" w:rsidRDefault="00BA4A72" w:rsidP="002F1165">
      <w:pPr>
        <w:pStyle w:val="ListParagraph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</w:t>
      </w:r>
      <w:r w:rsidRPr="009E4613">
        <w:rPr>
          <w:rFonts w:ascii="Times New Roman" w:hAnsi="Times New Roman"/>
          <w:sz w:val="28"/>
          <w:szCs w:val="28"/>
        </w:rPr>
        <w:t xml:space="preserve"> ДОО </w:t>
      </w:r>
      <w:r>
        <w:rPr>
          <w:rFonts w:ascii="Times New Roman" w:hAnsi="Times New Roman"/>
          <w:sz w:val="28"/>
          <w:szCs w:val="28"/>
        </w:rPr>
        <w:t>строится</w:t>
      </w:r>
      <w:r w:rsidRPr="009E4613">
        <w:rPr>
          <w:rFonts w:ascii="Times New Roman" w:hAnsi="Times New Roman"/>
          <w:sz w:val="28"/>
          <w:szCs w:val="28"/>
        </w:rPr>
        <w:t xml:space="preserve"> по </w:t>
      </w:r>
      <w:r w:rsidRPr="00367A67">
        <w:rPr>
          <w:rFonts w:ascii="Times New Roman" w:hAnsi="Times New Roman"/>
          <w:b/>
          <w:sz w:val="28"/>
          <w:szCs w:val="28"/>
        </w:rPr>
        <w:t>8 направлениям</w:t>
      </w:r>
      <w:r>
        <w:rPr>
          <w:rFonts w:ascii="Times New Roman" w:hAnsi="Times New Roman"/>
          <w:sz w:val="28"/>
          <w:szCs w:val="28"/>
        </w:rPr>
        <w:t xml:space="preserve"> деятельности (вы видите их на слайде):</w:t>
      </w:r>
      <w:r>
        <w:rPr>
          <w:rFonts w:ascii="Times New Roman" w:hAnsi="Times New Roman"/>
          <w:color w:val="FF0000"/>
          <w:sz w:val="28"/>
          <w:szCs w:val="28"/>
        </w:rPr>
        <w:t>Слайд 3</w:t>
      </w:r>
    </w:p>
    <w:p w:rsidR="00BA4A72" w:rsidRPr="00367A67" w:rsidRDefault="00BA4A72" w:rsidP="002F1165">
      <w:pPr>
        <w:pStyle w:val="ListParagraph"/>
        <w:jc w:val="both"/>
        <w:rPr>
          <w:rFonts w:ascii="Times New Roman" w:hAnsi="Times New Roman"/>
          <w:sz w:val="16"/>
          <w:szCs w:val="16"/>
        </w:rPr>
      </w:pP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Патриотическое.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Экологическое.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Спортивно-оздоровительное,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Культурно-досуговое,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Нравственно-эстетическое,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Социально-педагогическое,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Интеллектуальное,</w:t>
      </w:r>
    </w:p>
    <w:p w:rsidR="00BA4A72" w:rsidRDefault="00BA4A72" w:rsidP="002F116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Техническое.</w:t>
      </w:r>
    </w:p>
    <w:p w:rsidR="00BA4A72" w:rsidRDefault="00BA4A72" w:rsidP="002F1165">
      <w:pPr>
        <w:pStyle w:val="ListParagraph"/>
        <w:ind w:left="1080"/>
        <w:jc w:val="both"/>
        <w:rPr>
          <w:rFonts w:ascii="Times New Roman" w:hAnsi="Times New Roman"/>
          <w:sz w:val="28"/>
          <w:szCs w:val="28"/>
        </w:rPr>
      </w:pPr>
    </w:p>
    <w:p w:rsidR="00BA4A72" w:rsidRPr="00B3698B" w:rsidRDefault="00BA4A72" w:rsidP="002F1165">
      <w:pPr>
        <w:pStyle w:val="ListParagraph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ДОО работают </w:t>
      </w:r>
      <w:r w:rsidRPr="00B048FE">
        <w:rPr>
          <w:rFonts w:ascii="Times New Roman" w:hAnsi="Times New Roman"/>
          <w:b/>
          <w:sz w:val="28"/>
          <w:szCs w:val="28"/>
        </w:rPr>
        <w:t>по нескольким направлениям.</w:t>
      </w:r>
      <w:r w:rsidRPr="00B3698B">
        <w:rPr>
          <w:rFonts w:ascii="Times New Roman" w:hAnsi="Times New Roman"/>
          <w:color w:val="FF0000"/>
          <w:sz w:val="28"/>
          <w:szCs w:val="28"/>
        </w:rPr>
        <w:t>Слайд 4,5,6</w:t>
      </w:r>
    </w:p>
    <w:p w:rsidR="00BA4A72" w:rsidRDefault="00BA4A72" w:rsidP="002F1165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в 556 школе в рамках школьной организации «Республика мальчишек и девчонок» работают 3 ДОО: «Азбука профилактики» (ПДД), «Витаминка» (ЗОЖ), «Друзья природы» (экология).</w:t>
      </w:r>
    </w:p>
    <w:p w:rsidR="00BA4A72" w:rsidRDefault="00BA4A72" w:rsidP="002F1165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BA4A72" w:rsidRPr="004B4A6B" w:rsidRDefault="00BA4A72" w:rsidP="002F1165">
      <w:pPr>
        <w:pStyle w:val="ListParagraph"/>
        <w:tabs>
          <w:tab w:val="center" w:pos="4153"/>
          <w:tab w:val="right" w:pos="830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4B4A6B">
        <w:rPr>
          <w:rFonts w:ascii="Times New Roman" w:hAnsi="Times New Roman"/>
          <w:color w:val="000000"/>
          <w:sz w:val="28"/>
          <w:szCs w:val="28"/>
        </w:rPr>
        <w:t>оздан реестр ДОО Курортного района, который ежегодно обновляется.</w:t>
      </w:r>
    </w:p>
    <w:p w:rsidR="00BA4A72" w:rsidRPr="004B4A6B" w:rsidRDefault="00BA4A72" w:rsidP="002F1165">
      <w:pPr>
        <w:pStyle w:val="ListParagraph"/>
        <w:tabs>
          <w:tab w:val="center" w:pos="4153"/>
          <w:tab w:val="right" w:pos="830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4A6B">
        <w:rPr>
          <w:rFonts w:ascii="Times New Roman" w:hAnsi="Times New Roman"/>
          <w:color w:val="000000"/>
          <w:sz w:val="28"/>
          <w:szCs w:val="28"/>
        </w:rPr>
        <w:t>Также издан Справочник по деятельности ДОО Курортного района.</w:t>
      </w:r>
    </w:p>
    <w:p w:rsidR="00BA4A72" w:rsidRPr="004B4A6B" w:rsidRDefault="00BA4A72" w:rsidP="002F1165">
      <w:pPr>
        <w:pStyle w:val="ListParagraph"/>
        <w:tabs>
          <w:tab w:val="center" w:pos="4153"/>
          <w:tab w:val="right" w:pos="830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4A6B">
        <w:rPr>
          <w:rFonts w:ascii="Times New Roman" w:hAnsi="Times New Roman"/>
          <w:color w:val="000000"/>
          <w:sz w:val="28"/>
          <w:szCs w:val="28"/>
        </w:rPr>
        <w:t>О деятельности каждого ДОО можно узнать на страницах ДОО в рамках школьных сайтов.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важнейших направлений работы ДОО является </w:t>
      </w:r>
      <w:r>
        <w:rPr>
          <w:rFonts w:ascii="Times New Roman" w:hAnsi="Times New Roman"/>
          <w:b/>
          <w:sz w:val="28"/>
          <w:szCs w:val="28"/>
        </w:rPr>
        <w:t xml:space="preserve">патриотическое. 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этом направлении</w:t>
      </w:r>
      <w:r>
        <w:rPr>
          <w:rFonts w:ascii="Times New Roman" w:hAnsi="Times New Roman"/>
          <w:sz w:val="28"/>
          <w:szCs w:val="28"/>
        </w:rPr>
        <w:t xml:space="preserve"> можно выделить 3 вида деятельности:</w:t>
      </w:r>
    </w:p>
    <w:p w:rsidR="00BA4A72" w:rsidRDefault="00BA4A72" w:rsidP="002F1165">
      <w:pPr>
        <w:pStyle w:val="ListParagraph"/>
        <w:numPr>
          <w:ilvl w:val="0"/>
          <w:numId w:val="2"/>
        </w:numPr>
        <w:tabs>
          <w:tab w:val="center" w:pos="4153"/>
          <w:tab w:val="right" w:pos="830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Военно-патриотическая.</w:t>
      </w:r>
    </w:p>
    <w:p w:rsidR="00BA4A72" w:rsidRDefault="00BA4A72" w:rsidP="002F1165">
      <w:pPr>
        <w:pStyle w:val="ListParagraph"/>
        <w:numPr>
          <w:ilvl w:val="0"/>
          <w:numId w:val="2"/>
        </w:numPr>
        <w:tabs>
          <w:tab w:val="center" w:pos="4153"/>
          <w:tab w:val="right" w:pos="830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Гражданско-патриотическая.</w:t>
      </w:r>
    </w:p>
    <w:p w:rsidR="00BA4A72" w:rsidRDefault="00BA4A72" w:rsidP="002F1165">
      <w:pPr>
        <w:pStyle w:val="ListParagraph"/>
        <w:numPr>
          <w:ilvl w:val="0"/>
          <w:numId w:val="2"/>
        </w:numPr>
        <w:tabs>
          <w:tab w:val="center" w:pos="4153"/>
          <w:tab w:val="right" w:pos="830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Историко-патриотическая.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927"/>
        <w:jc w:val="both"/>
        <w:rPr>
          <w:rFonts w:ascii="Times New Roman" w:hAnsi="Times New Roman"/>
          <w:sz w:val="28"/>
          <w:szCs w:val="28"/>
        </w:rPr>
      </w:pPr>
    </w:p>
    <w:p w:rsidR="00BA4A72" w:rsidRPr="00267248" w:rsidRDefault="00BA4A72" w:rsidP="002F1165">
      <w:pPr>
        <w:pStyle w:val="ListParagraph"/>
        <w:numPr>
          <w:ilvl w:val="0"/>
          <w:numId w:val="3"/>
        </w:numPr>
        <w:tabs>
          <w:tab w:val="center" w:pos="4153"/>
          <w:tab w:val="right" w:pos="8306"/>
        </w:tabs>
        <w:jc w:val="both"/>
        <w:rPr>
          <w:rFonts w:ascii="Times New Roman" w:hAnsi="Times New Roman"/>
          <w:b/>
          <w:sz w:val="32"/>
          <w:szCs w:val="32"/>
        </w:rPr>
      </w:pPr>
      <w:r w:rsidRPr="00267248">
        <w:rPr>
          <w:rFonts w:ascii="Times New Roman" w:hAnsi="Times New Roman"/>
          <w:b/>
          <w:sz w:val="32"/>
          <w:szCs w:val="32"/>
        </w:rPr>
        <w:t>Военно-патриотическая деятельность.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направлении работают 3 ДОО: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BA4A72" w:rsidRPr="00B3698B" w:rsidRDefault="00BA4A72" w:rsidP="002F1165">
      <w:pPr>
        <w:pStyle w:val="ListParagraph"/>
        <w:tabs>
          <w:tab w:val="center" w:pos="4153"/>
          <w:tab w:val="right" w:pos="8306"/>
        </w:tabs>
        <w:ind w:left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967406">
        <w:rPr>
          <w:rFonts w:ascii="Times New Roman" w:hAnsi="Times New Roman"/>
          <w:b/>
          <w:sz w:val="28"/>
          <w:szCs w:val="28"/>
        </w:rPr>
        <w:t>ДОО «Ратник»</w:t>
      </w:r>
      <w:r>
        <w:rPr>
          <w:rFonts w:ascii="Times New Roman" w:hAnsi="Times New Roman"/>
          <w:b/>
          <w:sz w:val="28"/>
          <w:szCs w:val="28"/>
        </w:rPr>
        <w:t>,  447 школа -</w:t>
      </w:r>
      <w:r>
        <w:rPr>
          <w:rFonts w:ascii="Times New Roman" w:hAnsi="Times New Roman"/>
          <w:sz w:val="28"/>
          <w:szCs w:val="28"/>
        </w:rPr>
        <w:t xml:space="preserve"> руководитель Бабилюлька Владимир Сергеевич.</w:t>
      </w:r>
      <w:r w:rsidRPr="00B3698B">
        <w:rPr>
          <w:rFonts w:ascii="Times New Roman" w:hAnsi="Times New Roman"/>
          <w:color w:val="FF0000"/>
          <w:sz w:val="28"/>
          <w:szCs w:val="28"/>
        </w:rPr>
        <w:t>Слайд 7</w:t>
      </w:r>
    </w:p>
    <w:p w:rsidR="00BA4A72" w:rsidRDefault="00BA4A72" w:rsidP="002F116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67406">
        <w:rPr>
          <w:rFonts w:ascii="Times New Roman" w:hAnsi="Times New Roman"/>
          <w:sz w:val="28"/>
          <w:szCs w:val="28"/>
        </w:rPr>
        <w:t xml:space="preserve">В клубе ребята изучают </w:t>
      </w:r>
      <w:r>
        <w:rPr>
          <w:rFonts w:ascii="Times New Roman" w:hAnsi="Times New Roman"/>
          <w:sz w:val="28"/>
          <w:szCs w:val="28"/>
        </w:rPr>
        <w:t>военную историю</w:t>
      </w:r>
      <w:r w:rsidRPr="0096740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занимаются стрелковой подготовкой, гражданской обороной</w:t>
      </w:r>
      <w:r w:rsidRPr="0096740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медико-санитарной  подготовкой, изучением противопожарной безопасности, туристской подготовкой и т.д. Постоянно участвуют в конкурсах, соревнованиях и слетах, в военно-спортивной игре «Зарница». Завоевывают призовые места.</w:t>
      </w:r>
    </w:p>
    <w:p w:rsidR="00BA4A72" w:rsidRPr="00967406" w:rsidRDefault="00BA4A72" w:rsidP="002F1165">
      <w:pPr>
        <w:jc w:val="both"/>
        <w:rPr>
          <w:rFonts w:ascii="Times New Roman" w:hAnsi="Times New Roman"/>
          <w:sz w:val="28"/>
          <w:szCs w:val="28"/>
        </w:rPr>
      </w:pPr>
      <w:r w:rsidRPr="001F04DF">
        <w:rPr>
          <w:noProof/>
        </w:rPr>
        <w:pict>
          <v:shape id="Рисунок 11" o:spid="_x0000_i1026" type="#_x0000_t75" alt="Победители соревнований 2010 года Широкожухова Вероника и Тихомиров Владимир" style="width:249pt;height:186.75pt;visibility:visible">
            <v:imagedata r:id="rId7" o:title=""/>
          </v:shape>
        </w:pict>
      </w:r>
      <w:r w:rsidRPr="001F04DF">
        <w:rPr>
          <w:noProof/>
        </w:rPr>
        <w:pict>
          <v:shape id="Рисунок 12" o:spid="_x0000_i1027" type="#_x0000_t75" alt="Бабилюлька Владимир Сергеевич" style="width:248.25pt;height:186.75pt;visibility:visible">
            <v:imagedata r:id="rId8" o:title=""/>
          </v:shape>
        </w:pict>
      </w:r>
    </w:p>
    <w:p w:rsidR="00BA4A72" w:rsidRPr="00B3698B" w:rsidRDefault="00BA4A72" w:rsidP="002F1165">
      <w:pPr>
        <w:pStyle w:val="NoSpacing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ДОО «Юные репинцы»,  МЦ Репино </w:t>
      </w:r>
      <w:r>
        <w:rPr>
          <w:rFonts w:ascii="Times New Roman" w:hAnsi="Times New Roman"/>
          <w:sz w:val="28"/>
          <w:szCs w:val="28"/>
        </w:rPr>
        <w:t>– руководитель Александрова Любовь Евгеньевна. Работает коллектив педагогов.</w:t>
      </w:r>
      <w:r w:rsidRPr="00B3698B">
        <w:rPr>
          <w:rFonts w:ascii="Times New Roman" w:hAnsi="Times New Roman"/>
          <w:color w:val="FF0000"/>
          <w:sz w:val="28"/>
          <w:szCs w:val="28"/>
        </w:rPr>
        <w:t>Слайд 8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ДОО проводятся занятия по стрелковой подготовке, сборке-разборке автомата Калашникова. Ребята участвуют в военно-спортивных соревнованиях, в игре «Зарница». Летом заняли 1 место в оборонно-спортивной игре «К службе Отечеству готов!», которая проводилась  на «Сестрорецком рубеже». 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изучают военную историю поселка Репино. Победители районного этапа городского конкурса социальных проектов «Я – гражданин России!» (проект по восстановлению исторической памяти поселка Репино).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Ведут экскурсионную деятельность: недавно были в Ломоносовском районе на мемориале «Январский прорыв», где в деревне Порожки состоялась реконструкция событий прорыва блокады Ленинграда.</w:t>
      </w:r>
    </w:p>
    <w:p w:rsidR="00BA4A72" w:rsidRPr="007E4C9F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EC462D">
        <w:rPr>
          <w:rFonts w:ascii="Times New Roman" w:hAnsi="Times New Roman"/>
          <w:noProof/>
          <w:sz w:val="28"/>
          <w:szCs w:val="28"/>
        </w:rPr>
        <w:pict>
          <v:shape id="Рисунок 13" o:spid="_x0000_i1028" type="#_x0000_t75" style="width:342.75pt;height:257.25pt;visibility:visible">
            <v:imagedata r:id="rId9" o:title=""/>
          </v:shape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ДОО «Мы вместе!», 442 школа – </w:t>
      </w:r>
      <w:r w:rsidRPr="00162DFD">
        <w:rPr>
          <w:rFonts w:ascii="Times New Roman" w:hAnsi="Times New Roman"/>
          <w:sz w:val="28"/>
          <w:szCs w:val="28"/>
        </w:rPr>
        <w:t xml:space="preserve">руководитель Жилина Ирина </w:t>
      </w:r>
      <w:r>
        <w:rPr>
          <w:rFonts w:ascii="Times New Roman" w:hAnsi="Times New Roman"/>
          <w:sz w:val="28"/>
          <w:szCs w:val="28"/>
        </w:rPr>
        <w:t>Владимировна.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162DFD">
        <w:rPr>
          <w:rFonts w:ascii="Times New Roman" w:hAnsi="Times New Roman"/>
          <w:sz w:val="28"/>
          <w:szCs w:val="28"/>
        </w:rPr>
        <w:t xml:space="preserve">Поисковая деятельность (поиск воинских заброшенных и безымянных могил, уход за ними): </w:t>
      </w:r>
      <w:r>
        <w:rPr>
          <w:rFonts w:ascii="Times New Roman" w:hAnsi="Times New Roman"/>
          <w:sz w:val="28"/>
          <w:szCs w:val="28"/>
        </w:rPr>
        <w:t>В настоящее время ребята ухаживают за могилой</w:t>
      </w:r>
      <w:r w:rsidRPr="00162DFD">
        <w:rPr>
          <w:rFonts w:ascii="Times New Roman" w:hAnsi="Times New Roman"/>
          <w:sz w:val="28"/>
          <w:szCs w:val="28"/>
        </w:rPr>
        <w:t xml:space="preserve"> во</w:t>
      </w:r>
      <w:r>
        <w:rPr>
          <w:rFonts w:ascii="Times New Roman" w:hAnsi="Times New Roman"/>
          <w:sz w:val="28"/>
          <w:szCs w:val="28"/>
        </w:rPr>
        <w:t>ина-афганца в поселке Ленинское и собирают исторические данные об этом человеке.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Стрелковая подготовка. </w:t>
      </w:r>
      <w:r w:rsidRPr="00162DFD">
        <w:rPr>
          <w:rFonts w:ascii="Times New Roman" w:hAnsi="Times New Roman"/>
          <w:sz w:val="28"/>
          <w:szCs w:val="28"/>
        </w:rPr>
        <w:t>Подготовка уроков Блокады для 1-11 классов к годовщине снятия Блокады Ленинграда.Связь с воинской частью пос.Красавица (встречи, беседы о службе в армии)</w:t>
      </w:r>
      <w:r>
        <w:rPr>
          <w:rFonts w:ascii="Times New Roman" w:hAnsi="Times New Roman"/>
          <w:sz w:val="28"/>
          <w:szCs w:val="28"/>
        </w:rPr>
        <w:t>. Ближайшая встреча состоится в феврале. Тема: «Служба в армии».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Pr="00267248" w:rsidRDefault="00BA4A72" w:rsidP="002F1165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b/>
          <w:sz w:val="32"/>
          <w:szCs w:val="32"/>
        </w:rPr>
      </w:pPr>
      <w:r w:rsidRPr="00267248">
        <w:rPr>
          <w:rFonts w:ascii="Times New Roman" w:hAnsi="Times New Roman"/>
          <w:b/>
          <w:sz w:val="32"/>
          <w:szCs w:val="32"/>
        </w:rPr>
        <w:t>Гражданско-патриотическая деятельность.</w:t>
      </w:r>
    </w:p>
    <w:p w:rsidR="00BA4A72" w:rsidRPr="0056059D" w:rsidRDefault="00BA4A72" w:rsidP="002F1165">
      <w:pPr>
        <w:pStyle w:val="NoSpacing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EC7791">
        <w:rPr>
          <w:rFonts w:ascii="Times New Roman" w:hAnsi="Times New Roman"/>
          <w:sz w:val="28"/>
          <w:szCs w:val="28"/>
        </w:rPr>
        <w:t>В данном</w:t>
      </w:r>
      <w:r>
        <w:rPr>
          <w:rFonts w:ascii="Times New Roman" w:hAnsi="Times New Roman"/>
          <w:sz w:val="28"/>
          <w:szCs w:val="28"/>
        </w:rPr>
        <w:t xml:space="preserve"> направлении работает </w:t>
      </w:r>
      <w:r>
        <w:rPr>
          <w:rFonts w:ascii="Times New Roman" w:hAnsi="Times New Roman"/>
          <w:b/>
          <w:sz w:val="28"/>
          <w:szCs w:val="28"/>
        </w:rPr>
        <w:t>5</w:t>
      </w:r>
      <w:r w:rsidRPr="003075C7">
        <w:rPr>
          <w:rFonts w:ascii="Times New Roman" w:hAnsi="Times New Roman"/>
          <w:b/>
          <w:sz w:val="28"/>
          <w:szCs w:val="28"/>
        </w:rPr>
        <w:t xml:space="preserve"> ДОО</w:t>
      </w:r>
      <w:r>
        <w:rPr>
          <w:rFonts w:ascii="Times New Roman" w:hAnsi="Times New Roman"/>
          <w:sz w:val="28"/>
          <w:szCs w:val="28"/>
        </w:rPr>
        <w:t>:</w:t>
      </w:r>
    </w:p>
    <w:p w:rsidR="00BA4A72" w:rsidRPr="0056059D" w:rsidRDefault="00BA4A72" w:rsidP="002F1165">
      <w:pPr>
        <w:pStyle w:val="NoSpacing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«Клуб молодого избирателя», 433 школа;</w:t>
      </w: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«Мы!», 435 школа;</w:t>
      </w: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«Патриот», 434 школа.</w:t>
      </w: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«Молодежная инициатива», 450 школа</w:t>
      </w: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«Клуб юных друзей правопорядка», 541 школа</w:t>
      </w:r>
    </w:p>
    <w:p w:rsidR="00BA4A72" w:rsidRPr="0056059D" w:rsidRDefault="00BA4A72" w:rsidP="002F1165">
      <w:pPr>
        <w:pStyle w:val="NoSpacing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BA4A72" w:rsidRPr="00B3698B" w:rsidRDefault="00BA4A72" w:rsidP="002F1165">
      <w:pPr>
        <w:pStyle w:val="NoSpacing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Интересно и активно работает </w:t>
      </w:r>
      <w:r w:rsidRPr="000C0232">
        <w:rPr>
          <w:rFonts w:ascii="Times New Roman" w:hAnsi="Times New Roman"/>
          <w:b/>
          <w:sz w:val="28"/>
          <w:szCs w:val="28"/>
        </w:rPr>
        <w:t>«Клуб молодого избирателя» 433 школы</w:t>
      </w:r>
      <w:r>
        <w:rPr>
          <w:rFonts w:ascii="Times New Roman" w:hAnsi="Times New Roman"/>
          <w:sz w:val="28"/>
          <w:szCs w:val="28"/>
        </w:rPr>
        <w:t>. Руководитель – Хрущева Галина Николаевна.</w:t>
      </w:r>
      <w:r w:rsidRPr="00B3698B">
        <w:rPr>
          <w:rFonts w:ascii="Times New Roman" w:hAnsi="Times New Roman"/>
          <w:color w:val="FF0000"/>
          <w:sz w:val="28"/>
          <w:szCs w:val="28"/>
        </w:rPr>
        <w:t>Слайд 9.</w:t>
      </w:r>
    </w:p>
    <w:p w:rsidR="00BA4A72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(в феврале) участники клуба организуют в школе День молодого избирателя. В этот день все желающие представляют и защищают свои избирательные программы. Победитель становится директором в День самоуправления.</w:t>
      </w:r>
    </w:p>
    <w:p w:rsidR="00BA4A72" w:rsidRPr="00B3698B" w:rsidRDefault="00BA4A72" w:rsidP="002F1165">
      <w:pPr>
        <w:pStyle w:val="NoSpacing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участвуют в Форуме молодого избирателя в СПб, в районной игре «Голосуй, а то проиграешь!» (1 место), в городском конкурсе «Я имею право!», в районном конкурсе «Узнай все о выборах». Налажено тесное сотрудничество с Территориальной комиссией № 13 (Н.Н.Борисовой). Представители ТК проводят уроки правовой грамотности, организуют экскурсии в музеи СПб (Музей политической культуры).</w:t>
      </w:r>
      <w:r w:rsidRPr="00B3698B">
        <w:rPr>
          <w:rFonts w:ascii="Times New Roman" w:hAnsi="Times New Roman"/>
          <w:color w:val="FF0000"/>
          <w:sz w:val="28"/>
          <w:szCs w:val="28"/>
        </w:rPr>
        <w:t>Слайд 10.</w:t>
      </w:r>
    </w:p>
    <w:p w:rsidR="00BA4A72" w:rsidRPr="00476D84" w:rsidRDefault="00BA4A72" w:rsidP="002F116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C462D">
        <w:rPr>
          <w:rFonts w:ascii="Times New Roman" w:hAnsi="Times New Roman"/>
          <w:noProof/>
          <w:sz w:val="28"/>
          <w:szCs w:val="28"/>
        </w:rPr>
        <w:pict>
          <v:shape id="Рисунок 9" o:spid="_x0000_i1029" type="#_x0000_t75" style="width:256.5pt;height:192pt;visibility:visible">
            <v:imagedata r:id="rId10" o:title=""/>
          </v:shape>
        </w:pict>
      </w:r>
      <w:r w:rsidRPr="00EC462D">
        <w:rPr>
          <w:rFonts w:ascii="Times New Roman" w:hAnsi="Times New Roman"/>
          <w:noProof/>
          <w:sz w:val="28"/>
          <w:szCs w:val="28"/>
        </w:rPr>
        <w:pict>
          <v:shape id="Рисунок 10" o:spid="_x0000_i1030" type="#_x0000_t75" style="width:256.5pt;height:192pt;visibility:visible">
            <v:imagedata r:id="rId11" o:title=""/>
          </v:shape>
        </w:pict>
      </w:r>
    </w:p>
    <w:p w:rsidR="00BA4A72" w:rsidRDefault="00BA4A72" w:rsidP="002F1165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3698B">
        <w:rPr>
          <w:rFonts w:ascii="Times New Roman" w:hAnsi="Times New Roman"/>
          <w:color w:val="FF0000"/>
          <w:sz w:val="28"/>
          <w:szCs w:val="28"/>
        </w:rPr>
        <w:t>Слайд 11.</w:t>
      </w:r>
      <w:r w:rsidRPr="00592991">
        <w:rPr>
          <w:rFonts w:ascii="Times New Roman" w:hAnsi="Times New Roman"/>
          <w:b/>
          <w:sz w:val="28"/>
          <w:szCs w:val="28"/>
        </w:rPr>
        <w:t>ДОО «Молодежная инициатива»</w:t>
      </w:r>
      <w:r>
        <w:rPr>
          <w:rFonts w:ascii="Times New Roman" w:hAnsi="Times New Roman"/>
          <w:sz w:val="28"/>
          <w:szCs w:val="28"/>
        </w:rPr>
        <w:t xml:space="preserve"> 450 школы организовано в сентябре 2011 года и  состоит всего из 5 старшеклассников и руководителя – учителя истории обществознания Моругиной Натальи Дмитриевны.Но их деятельность соответствует названию – ребята уже успели создать свою «Партию молодых» и разработать проект, в котором предлагают свое видение реформы образования (можно посмотреть папку).</w:t>
      </w:r>
    </w:p>
    <w:p w:rsidR="00BA4A72" w:rsidRPr="00592991" w:rsidRDefault="00BA4A72" w:rsidP="002F11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стал победителей городского конкурса молодежных проектов. Реализацию своего проекта ребята начали с работы с</w:t>
      </w:r>
      <w:r w:rsidRPr="00592991">
        <w:rPr>
          <w:rFonts w:ascii="Times New Roman" w:hAnsi="Times New Roman"/>
          <w:sz w:val="28"/>
          <w:szCs w:val="28"/>
        </w:rPr>
        <w:t xml:space="preserve"> младшими школьниками в проведении спортивных мероприятий.</w:t>
      </w:r>
    </w:p>
    <w:p w:rsidR="00BA4A72" w:rsidRDefault="00BA4A72" w:rsidP="002F1165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A4A72" w:rsidRPr="00267248" w:rsidRDefault="00BA4A72" w:rsidP="002F1165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b/>
          <w:sz w:val="32"/>
          <w:szCs w:val="32"/>
        </w:rPr>
      </w:pPr>
      <w:r w:rsidRPr="00267248">
        <w:rPr>
          <w:rFonts w:ascii="Times New Roman" w:hAnsi="Times New Roman"/>
          <w:b/>
          <w:sz w:val="32"/>
          <w:szCs w:val="32"/>
        </w:rPr>
        <w:t>Историко-патриотическая деятельность.</w:t>
      </w:r>
    </w:p>
    <w:p w:rsidR="00BA4A72" w:rsidRDefault="00BA4A72" w:rsidP="002F1165">
      <w:pPr>
        <w:pStyle w:val="NoSpacing"/>
        <w:ind w:left="1287"/>
        <w:jc w:val="both"/>
        <w:rPr>
          <w:rFonts w:ascii="Times New Roman" w:hAnsi="Times New Roman"/>
          <w:b/>
          <w:sz w:val="28"/>
          <w:szCs w:val="28"/>
        </w:rPr>
      </w:pPr>
    </w:p>
    <w:p w:rsidR="00BA4A72" w:rsidRPr="00D15594" w:rsidRDefault="00BA4A72" w:rsidP="002F1165">
      <w:pPr>
        <w:pStyle w:val="NoSpacing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направлении активно работают </w:t>
      </w:r>
      <w:r w:rsidRPr="00D15594">
        <w:rPr>
          <w:rFonts w:ascii="Times New Roman" w:hAnsi="Times New Roman"/>
          <w:b/>
          <w:sz w:val="28"/>
          <w:szCs w:val="28"/>
        </w:rPr>
        <w:t xml:space="preserve">4 ДОО: </w:t>
      </w:r>
    </w:p>
    <w:p w:rsidR="00BA4A72" w:rsidRPr="002130C2" w:rsidRDefault="00BA4A72" w:rsidP="002F1165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ДОО «Поиск», 450 школа;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ДОО «Клуб молодых краеведов», 433 школа;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ДОО «Патриот», 434 школа (школьный музей военной истории);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ДОО «Малая Родина», 541 школа (проект «След войны в моем доме», уход за могилой героя-пограничника Карабицина).</w:t>
      </w:r>
    </w:p>
    <w:p w:rsidR="00BA4A72" w:rsidRPr="00914EA9" w:rsidRDefault="00BA4A72" w:rsidP="002F1165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Хочется особо отметить работу ДОО «Поиск» и ДОО «Клуб молодых краеведов»:</w:t>
      </w:r>
    </w:p>
    <w:p w:rsidR="00BA4A72" w:rsidRPr="00914EA9" w:rsidRDefault="00BA4A72" w:rsidP="002F1165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B3698B">
        <w:rPr>
          <w:rFonts w:ascii="Times New Roman" w:hAnsi="Times New Roman"/>
          <w:color w:val="FF0000"/>
          <w:sz w:val="28"/>
          <w:szCs w:val="28"/>
        </w:rPr>
        <w:t xml:space="preserve">Слайд 12.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D0A8E">
        <w:rPr>
          <w:rFonts w:ascii="Times New Roman" w:hAnsi="Times New Roman"/>
          <w:b/>
          <w:sz w:val="28"/>
          <w:szCs w:val="28"/>
        </w:rPr>
        <w:t>«Клубе молодых краеведов»</w:t>
      </w:r>
      <w:r>
        <w:rPr>
          <w:rFonts w:ascii="Times New Roman" w:hAnsi="Times New Roman"/>
          <w:sz w:val="28"/>
          <w:szCs w:val="28"/>
        </w:rPr>
        <w:t xml:space="preserve"> ведется интереснейшая работа по созданию Виртуального музея г.Сестрорецка – поиск исторических материалов (семейные архивы, интервью) по разным темам: экология,  военная история, известные и неизвестные герои Сестрорецка, водная акватория, Сестрорецк в годы блокады и т.д. Всем этим занимаются дети под руководством педагога - Хрущевой Галины Николаевны. Уже сформировано несколько страниц сайта с уникальными материалами.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Pr="00DD5D91" w:rsidRDefault="00BA4A72" w:rsidP="002F1165">
      <w:pPr>
        <w:pStyle w:val="NoSpacing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</w:t>
      </w:r>
      <w:r w:rsidRPr="002D0A8E">
        <w:rPr>
          <w:rFonts w:ascii="Times New Roman" w:hAnsi="Times New Roman"/>
          <w:b/>
          <w:sz w:val="28"/>
          <w:szCs w:val="28"/>
        </w:rPr>
        <w:t>ДОО «Поиск»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698B">
        <w:rPr>
          <w:rFonts w:ascii="Times New Roman" w:hAnsi="Times New Roman"/>
          <w:color w:val="FF0000"/>
          <w:sz w:val="28"/>
          <w:szCs w:val="28"/>
        </w:rPr>
        <w:t>(</w:t>
      </w:r>
      <w:r>
        <w:rPr>
          <w:rFonts w:ascii="Times New Roman" w:hAnsi="Times New Roman"/>
          <w:color w:val="FF0000"/>
          <w:sz w:val="28"/>
          <w:szCs w:val="28"/>
        </w:rPr>
        <w:t xml:space="preserve">Слайд 13) </w:t>
      </w:r>
      <w:r>
        <w:rPr>
          <w:rFonts w:ascii="Times New Roman" w:hAnsi="Times New Roman"/>
          <w:sz w:val="28"/>
          <w:szCs w:val="28"/>
        </w:rPr>
        <w:t>ведут активную поисковую работу и занимаются изучением военной истории Курортного района.</w:t>
      </w: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C462D">
        <w:rPr>
          <w:rFonts w:ascii="Times New Roman" w:hAnsi="Times New Roman"/>
          <w:noProof/>
          <w:sz w:val="28"/>
          <w:szCs w:val="28"/>
        </w:rPr>
        <w:pict>
          <v:shape id="Рисунок 7" o:spid="_x0000_i1031" type="#_x0000_t75" style="width:253.5pt;height:189.75pt;visibility:visible">
            <v:imagedata r:id="rId12" o:title=""/>
          </v:shape>
        </w:pict>
      </w:r>
      <w:r w:rsidRPr="00EC462D">
        <w:rPr>
          <w:rFonts w:ascii="Times New Roman" w:hAnsi="Times New Roman"/>
          <w:noProof/>
          <w:sz w:val="28"/>
          <w:szCs w:val="28"/>
        </w:rPr>
        <w:pict>
          <v:shape id="Рисунок 4" o:spid="_x0000_i1032" type="#_x0000_t75" style="width:253.5pt;height:189.75pt;visibility:visible">
            <v:imagedata r:id="rId13" o:title=""/>
          </v:shape>
        </w:pict>
      </w:r>
    </w:p>
    <w:p w:rsidR="00BA4A72" w:rsidRDefault="00BA4A72" w:rsidP="002F1165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A72" w:rsidRPr="00B3698B" w:rsidRDefault="00BA4A72" w:rsidP="002F1165">
      <w:pPr>
        <w:pStyle w:val="NoSpacing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деятельности  детские общественные объединения </w:t>
      </w:r>
      <w:r w:rsidRPr="000907FC">
        <w:rPr>
          <w:rFonts w:ascii="Times New Roman" w:hAnsi="Times New Roman"/>
          <w:b/>
          <w:sz w:val="28"/>
          <w:szCs w:val="28"/>
        </w:rPr>
        <w:t>сотрудничают</w:t>
      </w:r>
      <w:r>
        <w:rPr>
          <w:rFonts w:ascii="Times New Roman" w:hAnsi="Times New Roman"/>
          <w:sz w:val="28"/>
          <w:szCs w:val="28"/>
        </w:rPr>
        <w:t xml:space="preserve"> со многими организациями Курортного района и Санкт-Петербурга </w:t>
      </w:r>
      <w:r>
        <w:rPr>
          <w:rFonts w:ascii="Times New Roman" w:hAnsi="Times New Roman"/>
          <w:color w:val="FF0000"/>
          <w:sz w:val="28"/>
          <w:szCs w:val="28"/>
        </w:rPr>
        <w:t>(Слайд 14</w:t>
      </w:r>
      <w:r w:rsidRPr="00B3698B">
        <w:rPr>
          <w:rFonts w:ascii="Times New Roman" w:hAnsi="Times New Roman"/>
          <w:color w:val="FF0000"/>
          <w:sz w:val="28"/>
          <w:szCs w:val="28"/>
        </w:rPr>
        <w:t>).</w:t>
      </w:r>
    </w:p>
    <w:p w:rsidR="00BA4A72" w:rsidRPr="00294B0A" w:rsidRDefault="00BA4A72" w:rsidP="002F1165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Это: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B4A6B">
        <w:rPr>
          <w:rFonts w:ascii="Times New Roman" w:hAnsi="Times New Roman"/>
          <w:sz w:val="28"/>
          <w:szCs w:val="28"/>
        </w:rPr>
        <w:t xml:space="preserve">Администрация Курортного района, Муниципальные Советы, </w:t>
      </w:r>
      <w:r>
        <w:rPr>
          <w:rFonts w:ascii="Times New Roman" w:hAnsi="Times New Roman"/>
          <w:sz w:val="28"/>
          <w:szCs w:val="28"/>
        </w:rPr>
        <w:t xml:space="preserve">Советы и общества ветеранов и блокадников, Военный комиссариат, Воинские части, </w:t>
      </w:r>
      <w:r w:rsidRPr="004B4A6B">
        <w:rPr>
          <w:rFonts w:ascii="Times New Roman" w:hAnsi="Times New Roman"/>
          <w:sz w:val="28"/>
          <w:szCs w:val="28"/>
        </w:rPr>
        <w:t xml:space="preserve">образовательные учреждения, учреждения культуры, общественные организации, Городской дворец творчества юных, </w:t>
      </w:r>
      <w:r>
        <w:rPr>
          <w:rFonts w:ascii="Times New Roman" w:hAnsi="Times New Roman"/>
          <w:sz w:val="28"/>
          <w:szCs w:val="28"/>
        </w:rPr>
        <w:t>средства массовой информации и др.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oundrect id="Скругленный прямоугольник 25" o:spid="_x0000_s1026" style="position:absolute;left:0;text-align:left;margin-left:185.35pt;margin-top:5.4pt;width:150pt;height:64pt;z-index:251650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sz w:val="28"/>
                      <w:szCs w:val="28"/>
                    </w:rPr>
                  </w:pP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Муниципальные Советы</w:t>
                  </w:r>
                </w:p>
              </w:txbxContent>
            </v:textbox>
          </v:roundrect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oundrect id="Скругленный прямоугольник 24" o:spid="_x0000_s1027" style="position:absolute;left:0;text-align:left;margin-left:349.35pt;margin-top:4.85pt;width:150pt;height:64pt;z-index:251651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sz w:val="28"/>
                      <w:szCs w:val="28"/>
                    </w:rPr>
                  </w:pP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Образовательные учреждения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23" o:spid="_x0000_s1028" style="position:absolute;left:0;text-align:left;margin-left:12.7pt;margin-top:8.2pt;width:150pt;height:64pt;z-index:251649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sz w:val="28"/>
                      <w:szCs w:val="28"/>
                    </w:rPr>
                  </w:pP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Администрация Курортного района</w:t>
                  </w:r>
                </w:p>
              </w:txbxContent>
            </v:textbox>
          </v:roundrect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29" type="#_x0000_t32" style="position:absolute;left:0;text-align:left;margin-left:262.7pt;margin-top:127.25pt;width:.05pt;height:45.3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">
            <v:stroke startarrow="block" endarrow="block"/>
          </v:shape>
        </w:pict>
      </w:r>
      <w:r>
        <w:rPr>
          <w:noProof/>
        </w:rPr>
        <w:pict>
          <v:shape id="Прямая со стрелкой 21" o:spid="_x0000_s1030" type="#_x0000_t32" style="position:absolute;left:0;text-align:left;margin-left:262.65pt;margin-top:5.9pt;width:.05pt;height:45.3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">
            <v:stroke startarrow="block" endarrow="block"/>
          </v:shape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Прямая со стрелкой 20" o:spid="_x0000_s1031" type="#_x0000_t32" style="position:absolute;left:0;text-align:left;margin-left:317.35pt;margin-top:5.4pt;width:38.65pt;height:36.7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">
            <v:stroke startarrow="block" endarrow="block"/>
          </v:shape>
        </w:pict>
      </w:r>
      <w:r>
        <w:rPr>
          <w:noProof/>
        </w:rPr>
        <w:pict>
          <v:shape id="Прямая со стрелкой 19" o:spid="_x0000_s1032" type="#_x0000_t32" style="position:absolute;left:0;text-align:left;margin-left:162.7pt;margin-top:5.4pt;width:47.3pt;height:3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">
            <v:stroke startarrow="block" endarrow="block"/>
          </v:shape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oundrect id="Скругленный прямоугольник 18" o:spid="_x0000_s1033" style="position:absolute;left:0;text-align:left;margin-left:356pt;margin-top:7pt;width:150pt;height:64pt;z-index:2516526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бщественные организации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7" o:spid="_x0000_s1034" style="position:absolute;left:0;text-align:left;margin-left:210pt;margin-top:7pt;width:110.7pt;height:72.6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" strokecolor="#03c" strokeweight="1pt">
            <v:fill color2="#548dd4" rotate="t" focus="100%" type="gradient"/>
            <v:shadow on="t" color="#622423" opacity=".5" offset="1p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Детские общественные объединения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6" o:spid="_x0000_s1035" style="position:absolute;left:0;text-align:left;margin-left:18pt;margin-top:7pt;width:150pt;height:64pt;z-index:25165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</w:t>
                  </w: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чреждения культуры</w:t>
                  </w:r>
                </w:p>
              </w:txbxContent>
            </v:textbox>
          </v:roundrect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Прямая со стрелкой 15" o:spid="_x0000_s1036" type="#_x0000_t32" style="position:absolute;left:0;text-align:left;margin-left:320.7pt;margin-top:12.55pt;width:35.3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">
            <v:stroke startarrow="block" endarrow="block"/>
          </v:shape>
        </w:pict>
      </w:r>
      <w:r>
        <w:rPr>
          <w:noProof/>
        </w:rPr>
        <w:pict>
          <v:shape id="Прямая со стрелкой 14" o:spid="_x0000_s1037" type="#_x0000_t32" style="position:absolute;left:0;text-align:left;margin-left:168pt;margin-top:12.55pt;width:42pt;height:.05pt;flip:x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">
            <v:stroke startarrow="block" endarrow="block"/>
          </v:shape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Прямая со стрелкой 8" o:spid="_x0000_s1038" type="#_x0000_t32" style="position:absolute;left:0;text-align:left;margin-left:320.7pt;margin-top:.3pt;width:35.3pt;height:40.6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6" o:spid="_x0000_s1039" type="#_x0000_t32" style="position:absolute;left:0;text-align:left;margin-left:177.95pt;margin-top:.3pt;width:36.7pt;height:36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">
            <v:stroke startarrow="block" endarrow="block"/>
          </v:shape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oundrect id="Скругленный прямоугольник 5" o:spid="_x0000_s1040" style="position:absolute;left:0;text-align:left;margin-left:356pt;margin-top:5.1pt;width:150pt;height:64pt;z-index:25165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редства массовой информации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3" o:spid="_x0000_s1041" style="position:absolute;left:0;text-align:left;margin-left:23.3pt;margin-top:1.1pt;width:150pt;height:64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" strokecolor="#4e6128">
            <v:fill color2="#c2d69b" rotate="t" focus="100%" type="gradient"/>
            <v:textbox>
              <w:txbxContent>
                <w:p w:rsidR="00BA4A72" w:rsidRPr="00CF780D" w:rsidRDefault="00BA4A72" w:rsidP="002F1165">
                  <w:pPr>
                    <w:jc w:val="center"/>
                    <w:rPr>
                      <w:sz w:val="28"/>
                      <w:szCs w:val="28"/>
                    </w:rPr>
                  </w:pPr>
                  <w:r w:rsidRPr="00CF780D">
                    <w:rPr>
                      <w:rFonts w:ascii="Times New Roman" w:hAnsi="Times New Roman"/>
                      <w:sz w:val="28"/>
                      <w:szCs w:val="28"/>
                    </w:rPr>
                    <w:t>Городской дворец творчества юных</w:t>
                  </w:r>
                </w:p>
              </w:txbxContent>
            </v:textbox>
          </v:roundrect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oundrect id="Скругленный прямоугольник 1" o:spid="_x0000_s1042" style="position:absolute;left:0;text-align:left;margin-left:185.35pt;margin-top:1.35pt;width:150pt;height:64pt;z-index:251656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" strokecolor="#4e6128">
            <v:fill color2="#c2d69b" rotate="t" focus="100%" type="gradient"/>
            <v:textbox>
              <w:txbxContent>
                <w:p w:rsidR="00BA4A72" w:rsidRDefault="00BA4A72" w:rsidP="002F1165">
                  <w:pPr>
                    <w:pStyle w:val="NoSpacing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Военный комиссариат.</w:t>
                  </w:r>
                </w:p>
                <w:p w:rsidR="00BA4A72" w:rsidRPr="00CF780D" w:rsidRDefault="00BA4A72" w:rsidP="002F1165">
                  <w:pPr>
                    <w:pStyle w:val="NoSpacing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Воинские части.</w:t>
                  </w:r>
                </w:p>
              </w:txbxContent>
            </v:textbox>
          </v:roundrect>
        </w:pic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4"/>
          <w:szCs w:val="24"/>
        </w:rPr>
      </w:pPr>
    </w:p>
    <w:p w:rsidR="00BA4A72" w:rsidRPr="004B4A6B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b/>
          <w:sz w:val="28"/>
          <w:szCs w:val="28"/>
        </w:rPr>
      </w:pPr>
      <w:r w:rsidRPr="004B4A6B">
        <w:rPr>
          <w:rFonts w:ascii="Times New Roman" w:hAnsi="Times New Roman"/>
          <w:b/>
          <w:sz w:val="28"/>
          <w:szCs w:val="28"/>
        </w:rPr>
        <w:t>Основные направления взаимодействия:</w:t>
      </w:r>
    </w:p>
    <w:p w:rsidR="00BA4A72" w:rsidRPr="00B70E6A" w:rsidRDefault="00BA4A72" w:rsidP="002F1165">
      <w:pPr>
        <w:pStyle w:val="NoSpacing"/>
        <w:ind w:left="709"/>
        <w:rPr>
          <w:rFonts w:ascii="Times New Roman" w:hAnsi="Times New Roman"/>
          <w:sz w:val="28"/>
          <w:szCs w:val="28"/>
        </w:rPr>
      </w:pPr>
      <w:r w:rsidRPr="00B70E6A">
        <w:rPr>
          <w:rFonts w:ascii="Times New Roman" w:hAnsi="Times New Roman"/>
          <w:sz w:val="28"/>
          <w:szCs w:val="28"/>
        </w:rPr>
        <w:t xml:space="preserve">- Совместная организация и проведение социально-культурных мероприятий </w:t>
      </w:r>
    </w:p>
    <w:p w:rsidR="00BA4A72" w:rsidRPr="00B70E6A" w:rsidRDefault="00BA4A72" w:rsidP="002F1165">
      <w:pPr>
        <w:pStyle w:val="NoSpacing"/>
        <w:ind w:left="709"/>
        <w:rPr>
          <w:rFonts w:ascii="Times New Roman" w:hAnsi="Times New Roman"/>
          <w:sz w:val="28"/>
          <w:szCs w:val="28"/>
        </w:rPr>
      </w:pPr>
      <w:r w:rsidRPr="00B70E6A">
        <w:rPr>
          <w:rFonts w:ascii="Times New Roman" w:hAnsi="Times New Roman"/>
          <w:sz w:val="28"/>
          <w:szCs w:val="28"/>
        </w:rPr>
        <w:t xml:space="preserve">  (концерты, митинги к памятным датам, фотокроссы, выставки, фестивали).</w:t>
      </w:r>
    </w:p>
    <w:p w:rsidR="00BA4A72" w:rsidRPr="00B70E6A" w:rsidRDefault="00BA4A72" w:rsidP="002F1165">
      <w:pPr>
        <w:pStyle w:val="NoSpacing"/>
        <w:ind w:left="709"/>
        <w:rPr>
          <w:rFonts w:ascii="Times New Roman" w:hAnsi="Times New Roman"/>
          <w:sz w:val="28"/>
          <w:szCs w:val="28"/>
        </w:rPr>
      </w:pPr>
      <w:r w:rsidRPr="00B70E6A">
        <w:rPr>
          <w:rFonts w:ascii="Times New Roman" w:hAnsi="Times New Roman"/>
          <w:sz w:val="28"/>
          <w:szCs w:val="28"/>
        </w:rPr>
        <w:t>-  Помощь в уходе за воинскими захоронениями, расположенными на</w:t>
      </w:r>
    </w:p>
    <w:p w:rsidR="00BA4A72" w:rsidRPr="00B70E6A" w:rsidRDefault="00BA4A72" w:rsidP="002F1165">
      <w:pPr>
        <w:pStyle w:val="NoSpacing"/>
        <w:ind w:left="709"/>
        <w:rPr>
          <w:rFonts w:ascii="Times New Roman" w:hAnsi="Times New Roman"/>
          <w:sz w:val="28"/>
          <w:szCs w:val="28"/>
        </w:rPr>
      </w:pPr>
      <w:r w:rsidRPr="00B70E6A">
        <w:rPr>
          <w:rFonts w:ascii="Times New Roman" w:hAnsi="Times New Roman"/>
          <w:sz w:val="28"/>
          <w:szCs w:val="28"/>
        </w:rPr>
        <w:t xml:space="preserve">   территории Курортного района.</w:t>
      </w:r>
    </w:p>
    <w:p w:rsidR="00BA4A72" w:rsidRPr="00B70E6A" w:rsidRDefault="00BA4A72" w:rsidP="002F1165">
      <w:pPr>
        <w:pStyle w:val="NoSpacing"/>
        <w:ind w:left="709"/>
        <w:rPr>
          <w:rFonts w:ascii="Times New Roman" w:hAnsi="Times New Roman"/>
          <w:sz w:val="28"/>
          <w:szCs w:val="28"/>
        </w:rPr>
      </w:pPr>
      <w:r w:rsidRPr="00B70E6A">
        <w:rPr>
          <w:rFonts w:ascii="Times New Roman" w:hAnsi="Times New Roman"/>
          <w:sz w:val="28"/>
          <w:szCs w:val="28"/>
        </w:rPr>
        <w:t>- Оказание методической помощи, издательская деятельность.</w:t>
      </w:r>
    </w:p>
    <w:p w:rsidR="00BA4A72" w:rsidRPr="00CA353B" w:rsidRDefault="00BA4A72" w:rsidP="002F1165">
      <w:pPr>
        <w:pStyle w:val="ListParagraph"/>
        <w:tabs>
          <w:tab w:val="center" w:pos="4153"/>
          <w:tab w:val="right" w:pos="8306"/>
        </w:tabs>
        <w:ind w:left="567" w:firstLine="567"/>
        <w:jc w:val="both"/>
        <w:rPr>
          <w:rFonts w:ascii="Times New Roman" w:hAnsi="Times New Roman"/>
          <w:sz w:val="16"/>
          <w:szCs w:val="16"/>
        </w:rPr>
      </w:pPr>
    </w:p>
    <w:p w:rsidR="00BA4A72" w:rsidRDefault="00BA4A72" w:rsidP="00656D20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Координирует </w:t>
      </w:r>
      <w:r>
        <w:rPr>
          <w:rFonts w:ascii="Times New Roman" w:hAnsi="Times New Roman"/>
          <w:sz w:val="28"/>
          <w:szCs w:val="28"/>
        </w:rPr>
        <w:t>деятельность ДОО в Курортном районе Дом детского творчества «На реке Сестре» (методист по развитию детского общественного движения Головнев Илья Валерьевич).</w:t>
      </w:r>
      <w:r w:rsidRPr="00656D20">
        <w:rPr>
          <w:rFonts w:ascii="Times New Roman" w:hAnsi="Times New Roman"/>
          <w:b/>
          <w:sz w:val="28"/>
          <w:szCs w:val="28"/>
        </w:rPr>
        <w:t xml:space="preserve"> </w:t>
      </w:r>
    </w:p>
    <w:p w:rsidR="00BA4A72" w:rsidRDefault="00BA4A72" w:rsidP="00656D20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A38A4">
        <w:rPr>
          <w:rFonts w:ascii="Times New Roman" w:hAnsi="Times New Roman"/>
          <w:b/>
          <w:sz w:val="28"/>
          <w:szCs w:val="28"/>
        </w:rPr>
        <w:t>Заключение</w:t>
      </w:r>
      <w:r>
        <w:rPr>
          <w:rFonts w:ascii="Times New Roman" w:hAnsi="Times New Roman"/>
          <w:color w:val="FF0000"/>
          <w:sz w:val="28"/>
          <w:szCs w:val="28"/>
        </w:rPr>
        <w:t>(слайд 15</w:t>
      </w:r>
      <w:r w:rsidRPr="00B3698B">
        <w:rPr>
          <w:rFonts w:ascii="Times New Roman" w:hAnsi="Times New Roman"/>
          <w:color w:val="FF0000"/>
          <w:sz w:val="28"/>
          <w:szCs w:val="28"/>
        </w:rPr>
        <w:t>)</w:t>
      </w:r>
      <w:r w:rsidRPr="007A38A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Деятельность детских общественных объединений носит социально-значимый характер, играет важную роль в воспитании подрастающего поколения, помогает в самореализации подростков и требует дальнейшего развития в условиях повышенной активности экстремистских группировок.</w:t>
      </w:r>
    </w:p>
    <w:p w:rsidR="00BA4A72" w:rsidRDefault="00BA4A72" w:rsidP="00656D20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sz w:val="28"/>
          <w:szCs w:val="28"/>
        </w:rPr>
      </w:pPr>
    </w:p>
    <w:p w:rsidR="00BA4A72" w:rsidRPr="00B70E6A" w:rsidRDefault="00BA4A72" w:rsidP="002F1165">
      <w:pPr>
        <w:pStyle w:val="ListParagraph"/>
        <w:tabs>
          <w:tab w:val="center" w:pos="4153"/>
          <w:tab w:val="right" w:pos="8306"/>
        </w:tabs>
        <w:jc w:val="both"/>
        <w:rPr>
          <w:rFonts w:ascii="Times New Roman" w:hAnsi="Times New Roman"/>
          <w:b/>
          <w:sz w:val="16"/>
          <w:szCs w:val="16"/>
        </w:rPr>
      </w:pPr>
    </w:p>
    <w:p w:rsidR="00BA4A72" w:rsidRDefault="00BA4A72" w:rsidP="001024EB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 настоящее время развивается новое актуальное и интересное направление – молодежное телевидение</w:t>
      </w:r>
      <w:r>
        <w:rPr>
          <w:rFonts w:ascii="Times New Roman" w:hAnsi="Times New Roman"/>
          <w:color w:val="FF0000"/>
          <w:sz w:val="28"/>
          <w:szCs w:val="28"/>
        </w:rPr>
        <w:t>(слайд 16</w:t>
      </w:r>
      <w:r w:rsidRPr="00B3698B">
        <w:rPr>
          <w:rFonts w:ascii="Times New Roman" w:hAnsi="Times New Roman"/>
          <w:color w:val="FF000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Вышли в эфир три программы на телеканале «Сестрорецк ТВ». Темы программ: акция «Письмо водителю», «Мои выборы», «ДЮЦ «Восход». Дальнейшие программы будут посвящены истории Курортного района и общественной жизни молодежи. План проведения передач будет разослан в ОУ по электронной почте. Инфоомацию просим вывесить на Ваших сайтах.</w:t>
      </w:r>
    </w:p>
    <w:p w:rsidR="00BA4A72" w:rsidRDefault="00BA4A72" w:rsidP="001024EB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024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перспективе планируется создание районной молодежной общественной организации тележурналистов.</w:t>
      </w:r>
    </w:p>
    <w:p w:rsidR="00BA4A72" w:rsidRDefault="00BA4A72" w:rsidP="001024EB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4A72" w:rsidRPr="00B3698B" w:rsidRDefault="00BA4A72" w:rsidP="00656D20">
      <w:pPr>
        <w:pStyle w:val="ListParagraph"/>
        <w:tabs>
          <w:tab w:val="center" w:pos="4153"/>
          <w:tab w:val="right" w:pos="8306"/>
        </w:tabs>
        <w:ind w:left="0"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3698B">
        <w:rPr>
          <w:rFonts w:ascii="Times New Roman" w:hAnsi="Times New Roman"/>
          <w:b/>
          <w:i/>
          <w:color w:val="FF0000"/>
          <w:sz w:val="28"/>
          <w:szCs w:val="28"/>
        </w:rPr>
        <w:t>(Показ одной из программ)</w:t>
      </w: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right"/>
        <w:rPr>
          <w:rFonts w:ascii="Times New Roman" w:hAnsi="Times New Roman"/>
          <w:sz w:val="28"/>
          <w:szCs w:val="28"/>
        </w:rPr>
      </w:pPr>
    </w:p>
    <w:p w:rsidR="00BA4A72" w:rsidRDefault="00BA4A72" w:rsidP="002F1165">
      <w:pPr>
        <w:pStyle w:val="ListParagraph"/>
        <w:tabs>
          <w:tab w:val="center" w:pos="4153"/>
          <w:tab w:val="right" w:pos="8306"/>
        </w:tabs>
        <w:jc w:val="right"/>
        <w:rPr>
          <w:rFonts w:ascii="Times New Roman" w:hAnsi="Times New Roman"/>
          <w:sz w:val="28"/>
          <w:szCs w:val="28"/>
        </w:rPr>
      </w:pPr>
    </w:p>
    <w:p w:rsidR="00BA4A72" w:rsidRDefault="00BA4A72"/>
    <w:sectPr w:rsidR="00BA4A72" w:rsidSect="002F1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0F4A"/>
    <w:multiLevelType w:val="hybridMultilevel"/>
    <w:tmpl w:val="9378F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1">
    <w:nsid w:val="12B443C4"/>
    <w:multiLevelType w:val="hybridMultilevel"/>
    <w:tmpl w:val="178E197A"/>
    <w:lvl w:ilvl="0" w:tplc="39FE4908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">
    <w:nsid w:val="232C7ED9"/>
    <w:multiLevelType w:val="hybridMultilevel"/>
    <w:tmpl w:val="33385F64"/>
    <w:lvl w:ilvl="0" w:tplc="39FE4908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FE4908">
      <w:start w:val="1"/>
      <w:numFmt w:val="bullet"/>
      <w:lvlText w:val="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5228186C"/>
    <w:multiLevelType w:val="hybridMultilevel"/>
    <w:tmpl w:val="5FD4A956"/>
    <w:lvl w:ilvl="0" w:tplc="8D1CFC0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5501437D"/>
    <w:multiLevelType w:val="hybridMultilevel"/>
    <w:tmpl w:val="7D1AE46C"/>
    <w:lvl w:ilvl="0" w:tplc="95369C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79F15D9A"/>
    <w:multiLevelType w:val="hybridMultilevel"/>
    <w:tmpl w:val="144279DA"/>
    <w:lvl w:ilvl="0" w:tplc="7D8002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355A"/>
    <w:rsid w:val="000907FC"/>
    <w:rsid w:val="000C0232"/>
    <w:rsid w:val="001024EB"/>
    <w:rsid w:val="00135131"/>
    <w:rsid w:val="00162DFD"/>
    <w:rsid w:val="0019355A"/>
    <w:rsid w:val="001F04DF"/>
    <w:rsid w:val="002130C2"/>
    <w:rsid w:val="00267248"/>
    <w:rsid w:val="00294B0A"/>
    <w:rsid w:val="002D0A8E"/>
    <w:rsid w:val="002F1165"/>
    <w:rsid w:val="003075C7"/>
    <w:rsid w:val="00367A67"/>
    <w:rsid w:val="00476D84"/>
    <w:rsid w:val="004B4A6B"/>
    <w:rsid w:val="004D03D6"/>
    <w:rsid w:val="0056059D"/>
    <w:rsid w:val="00592991"/>
    <w:rsid w:val="005D16DA"/>
    <w:rsid w:val="005E42BB"/>
    <w:rsid w:val="00646C22"/>
    <w:rsid w:val="00656D20"/>
    <w:rsid w:val="006B3CEA"/>
    <w:rsid w:val="006C5EC5"/>
    <w:rsid w:val="00714470"/>
    <w:rsid w:val="007A38A4"/>
    <w:rsid w:val="007D65DB"/>
    <w:rsid w:val="007E1ADF"/>
    <w:rsid w:val="007E4C9F"/>
    <w:rsid w:val="007E7CE3"/>
    <w:rsid w:val="00802408"/>
    <w:rsid w:val="00914EA9"/>
    <w:rsid w:val="00967406"/>
    <w:rsid w:val="00994328"/>
    <w:rsid w:val="009C07EA"/>
    <w:rsid w:val="009E4613"/>
    <w:rsid w:val="00B048FE"/>
    <w:rsid w:val="00B3698B"/>
    <w:rsid w:val="00B70E6A"/>
    <w:rsid w:val="00BA4A72"/>
    <w:rsid w:val="00BC4148"/>
    <w:rsid w:val="00CA353B"/>
    <w:rsid w:val="00CB6452"/>
    <w:rsid w:val="00CF780D"/>
    <w:rsid w:val="00D052B8"/>
    <w:rsid w:val="00D15594"/>
    <w:rsid w:val="00D73D25"/>
    <w:rsid w:val="00DD5D91"/>
    <w:rsid w:val="00E64EEC"/>
    <w:rsid w:val="00EB4E07"/>
    <w:rsid w:val="00EC462D"/>
    <w:rsid w:val="00EC7791"/>
    <w:rsid w:val="00F375C6"/>
    <w:rsid w:val="00FD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165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2F1165"/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2F11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F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11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6</Pages>
  <Words>1142</Words>
  <Characters>6516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2012-03-14T07:57:00Z</cp:lastPrinted>
  <dcterms:created xsi:type="dcterms:W3CDTF">2012-03-14T07:32:00Z</dcterms:created>
  <dcterms:modified xsi:type="dcterms:W3CDTF">2012-03-19T08:45:00Z</dcterms:modified>
</cp:coreProperties>
</file>